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EA" w:rsidRPr="00312798" w:rsidRDefault="00765DEA" w:rsidP="00F66B15">
      <w:pPr>
        <w:tabs>
          <w:tab w:val="num" w:pos="720"/>
          <w:tab w:val="center" w:pos="8222"/>
        </w:tabs>
        <w:rPr>
          <w:sz w:val="18"/>
        </w:rPr>
      </w:pPr>
    </w:p>
    <w:p w:rsidR="00765DEA" w:rsidRDefault="00765DEA" w:rsidP="005D26D9">
      <w:pPr>
        <w:tabs>
          <w:tab w:val="num" w:pos="720"/>
        </w:tabs>
        <w:jc w:val="both"/>
      </w:pPr>
      <w:r>
        <w:t xml:space="preserve">                                              </w:t>
      </w: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 xml:space="preserve">       AL SIGNOR SINDACO</w:t>
      </w: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>DEL COMUNE DI</w:t>
      </w: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b/>
          <w:sz w:val="24"/>
        </w:rPr>
      </w:pPr>
      <w:r w:rsidRPr="00C523B0">
        <w:rPr>
          <w:rFonts w:ascii="Calibri" w:hAnsi="Calibri"/>
          <w:b/>
          <w:sz w:val="24"/>
        </w:rPr>
        <w:tab/>
      </w:r>
      <w:r w:rsidRPr="00C523B0">
        <w:rPr>
          <w:rFonts w:ascii="Calibri" w:hAnsi="Calibri"/>
          <w:b/>
          <w:sz w:val="24"/>
        </w:rPr>
        <w:tab/>
      </w:r>
      <w:r w:rsidRPr="00C523B0">
        <w:rPr>
          <w:rFonts w:ascii="Calibri" w:hAnsi="Calibri"/>
          <w:b/>
          <w:sz w:val="24"/>
        </w:rPr>
        <w:tab/>
      </w:r>
      <w:r w:rsidRPr="00C523B0"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  <w:t xml:space="preserve">           </w:t>
      </w:r>
      <w:r w:rsidRPr="00C523B0">
        <w:rPr>
          <w:rFonts w:ascii="Calibri" w:hAnsi="Calibri"/>
          <w:b/>
          <w:sz w:val="24"/>
        </w:rPr>
        <w:t>PARENTI</w:t>
      </w: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b/>
          <w:sz w:val="24"/>
        </w:rPr>
      </w:pP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b/>
          <w:sz w:val="24"/>
        </w:rPr>
      </w:pPr>
    </w:p>
    <w:p w:rsidR="00765DEA" w:rsidRPr="00C523B0" w:rsidRDefault="00765DEA" w:rsidP="005D26D9">
      <w:pPr>
        <w:tabs>
          <w:tab w:val="num" w:pos="720"/>
        </w:tabs>
        <w:jc w:val="center"/>
        <w:rPr>
          <w:rFonts w:ascii="Calibri" w:hAnsi="Calibri"/>
          <w:b/>
          <w:sz w:val="24"/>
        </w:rPr>
      </w:pP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b/>
          <w:sz w:val="24"/>
          <w:u w:val="single"/>
        </w:rPr>
      </w:pP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b/>
          <w:sz w:val="24"/>
          <w:u w:val="single"/>
        </w:rPr>
      </w:pPr>
    </w:p>
    <w:p w:rsidR="00765DEA" w:rsidRDefault="00765DEA" w:rsidP="005D26D9">
      <w:pPr>
        <w:tabs>
          <w:tab w:val="num" w:pos="720"/>
        </w:tabs>
        <w:rPr>
          <w:rFonts w:ascii="Calibri" w:hAnsi="Calibri"/>
          <w:sz w:val="24"/>
        </w:rPr>
      </w:pPr>
      <w:r w:rsidRPr="005D26D9">
        <w:rPr>
          <w:rFonts w:ascii="Calibri" w:hAnsi="Calibri"/>
          <w:sz w:val="24"/>
        </w:rPr>
        <w:t>Il/la Sottoscritt_</w:t>
      </w:r>
      <w:r>
        <w:rPr>
          <w:rFonts w:ascii="Calibri" w:hAnsi="Calibri"/>
          <w:sz w:val="24"/>
        </w:rPr>
        <w:t>_____________________________nato/a a _____________________il _________</w:t>
      </w:r>
    </w:p>
    <w:p w:rsidR="00765DEA" w:rsidRDefault="00765DEA" w:rsidP="005D26D9">
      <w:pPr>
        <w:tabs>
          <w:tab w:val="num" w:pos="720"/>
        </w:tabs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residente a __________________________ Via ____________________________________nr.____</w:t>
      </w:r>
    </w:p>
    <w:p w:rsidR="00765DEA" w:rsidRDefault="00765DEA" w:rsidP="005D26D9">
      <w:pPr>
        <w:tabs>
          <w:tab w:val="num" w:pos="720"/>
        </w:tabs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CHIEDE</w:t>
      </w: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center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di partecipare al corso di Ausiliario del Traffico organizzato da Codesto Comune, che si terrà presso </w:t>
      </w: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____________________________________ nei giorni che le SS.LL. stabiliranno.</w:t>
      </w: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Dichiaro di essere in possesso di tutti i requisiti di legge e di essere in possesso  del titolo di studio: </w:t>
      </w: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____________________________________</w:t>
      </w: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allego alla presente:</w:t>
      </w: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Default="00765DEA" w:rsidP="005D26D9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765DEA" w:rsidRPr="00C523B0" w:rsidRDefault="00765DEA" w:rsidP="005D26D9">
      <w:pPr>
        <w:numPr>
          <w:ilvl w:val="0"/>
          <w:numId w:val="16"/>
        </w:numPr>
        <w:jc w:val="both"/>
        <w:rPr>
          <w:rFonts w:ascii="Calibri" w:hAnsi="Calibri"/>
          <w:sz w:val="32"/>
          <w:szCs w:val="22"/>
        </w:rPr>
      </w:pPr>
      <w:r>
        <w:rPr>
          <w:rFonts w:ascii="Calibri" w:hAnsi="Calibri"/>
          <w:sz w:val="24"/>
        </w:rPr>
        <w:t>Copia del documento di riconoscimento;</w:t>
      </w:r>
    </w:p>
    <w:p w:rsidR="00765DEA" w:rsidRPr="005C7FEE" w:rsidRDefault="00765DEA" w:rsidP="00C523B0">
      <w:pPr>
        <w:ind w:left="720"/>
        <w:jc w:val="both"/>
        <w:rPr>
          <w:rFonts w:ascii="Calibri" w:hAnsi="Calibri"/>
          <w:sz w:val="32"/>
          <w:szCs w:val="22"/>
        </w:rPr>
      </w:pPr>
    </w:p>
    <w:p w:rsidR="00765DEA" w:rsidRDefault="00765DEA" w:rsidP="005C7FEE">
      <w:pPr>
        <w:jc w:val="both"/>
        <w:rPr>
          <w:rFonts w:ascii="Calibri" w:hAnsi="Calibri"/>
          <w:sz w:val="24"/>
        </w:rPr>
      </w:pPr>
    </w:p>
    <w:p w:rsidR="00765DEA" w:rsidRDefault="00765DEA" w:rsidP="005C7FEE">
      <w:pPr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Recapito telefonico _____________________________________</w:t>
      </w:r>
    </w:p>
    <w:p w:rsidR="00765DEA" w:rsidRDefault="00765DEA" w:rsidP="005C7FEE">
      <w:pPr>
        <w:jc w:val="both"/>
        <w:rPr>
          <w:rFonts w:ascii="Calibri" w:hAnsi="Calibri"/>
          <w:sz w:val="24"/>
        </w:rPr>
      </w:pPr>
    </w:p>
    <w:p w:rsidR="00765DEA" w:rsidRDefault="00765DEA" w:rsidP="005C7FEE">
      <w:pPr>
        <w:jc w:val="both"/>
        <w:rPr>
          <w:rFonts w:ascii="Calibri" w:hAnsi="Calibri"/>
          <w:sz w:val="24"/>
        </w:rPr>
      </w:pPr>
    </w:p>
    <w:p w:rsidR="00765DEA" w:rsidRDefault="00765DEA" w:rsidP="005C7FEE">
      <w:pPr>
        <w:jc w:val="both"/>
        <w:rPr>
          <w:rFonts w:ascii="Calibri" w:hAnsi="Calibri"/>
          <w:sz w:val="24"/>
        </w:rPr>
      </w:pPr>
    </w:p>
    <w:p w:rsidR="00765DEA" w:rsidRDefault="00765DEA" w:rsidP="005C7FEE">
      <w:pPr>
        <w:jc w:val="both"/>
        <w:rPr>
          <w:rFonts w:ascii="Calibri" w:hAnsi="Calibri"/>
          <w:sz w:val="24"/>
        </w:rPr>
      </w:pPr>
    </w:p>
    <w:p w:rsidR="00765DEA" w:rsidRDefault="00765DEA" w:rsidP="00C523B0">
      <w:pPr>
        <w:ind w:left="2832" w:firstLine="708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IN FEDE</w:t>
      </w:r>
    </w:p>
    <w:p w:rsidR="00765DEA" w:rsidRDefault="00765DEA" w:rsidP="005C7FEE">
      <w:pPr>
        <w:jc w:val="center"/>
        <w:rPr>
          <w:rFonts w:ascii="Calibri" w:hAnsi="Calibri"/>
          <w:sz w:val="24"/>
        </w:rPr>
      </w:pPr>
    </w:p>
    <w:p w:rsidR="00765DEA" w:rsidRDefault="00765DEA" w:rsidP="005C7FEE">
      <w:pPr>
        <w:jc w:val="center"/>
        <w:rPr>
          <w:rFonts w:ascii="Calibri" w:hAnsi="Calibri"/>
          <w:sz w:val="24"/>
        </w:rPr>
      </w:pPr>
    </w:p>
    <w:p w:rsidR="00765DEA" w:rsidRPr="005D26D9" w:rsidRDefault="00765DEA" w:rsidP="00C523B0">
      <w:pPr>
        <w:ind w:left="3540" w:firstLine="708"/>
        <w:jc w:val="center"/>
        <w:rPr>
          <w:rFonts w:ascii="Calibri" w:hAnsi="Calibri"/>
          <w:sz w:val="32"/>
          <w:szCs w:val="22"/>
        </w:rPr>
      </w:pPr>
      <w:r>
        <w:rPr>
          <w:rFonts w:ascii="Calibri" w:hAnsi="Calibri"/>
          <w:sz w:val="24"/>
        </w:rPr>
        <w:t>_____________________________________</w:t>
      </w:r>
    </w:p>
    <w:p w:rsidR="00765DEA" w:rsidRDefault="00765DEA" w:rsidP="005D26D9">
      <w:pPr>
        <w:jc w:val="both"/>
        <w:rPr>
          <w:rFonts w:ascii="Calibri" w:hAnsi="Calibri"/>
          <w:sz w:val="32"/>
          <w:szCs w:val="22"/>
        </w:rPr>
      </w:pPr>
    </w:p>
    <w:p w:rsidR="00765DEA" w:rsidRDefault="00765DEA" w:rsidP="005D26D9">
      <w:pPr>
        <w:jc w:val="both"/>
        <w:rPr>
          <w:rFonts w:ascii="Calibri" w:hAnsi="Calibri"/>
          <w:sz w:val="32"/>
          <w:szCs w:val="22"/>
        </w:rPr>
      </w:pPr>
    </w:p>
    <w:p w:rsidR="00765DEA" w:rsidRDefault="00765DEA" w:rsidP="005D26D9">
      <w:pPr>
        <w:jc w:val="both"/>
        <w:rPr>
          <w:rFonts w:ascii="Calibri" w:hAnsi="Calibri"/>
          <w:sz w:val="32"/>
          <w:szCs w:val="22"/>
        </w:rPr>
      </w:pPr>
    </w:p>
    <w:p w:rsidR="00765DEA" w:rsidRDefault="00765DEA" w:rsidP="005D26D9">
      <w:pPr>
        <w:jc w:val="both"/>
        <w:rPr>
          <w:rFonts w:ascii="Calibri" w:hAnsi="Calibri"/>
          <w:sz w:val="32"/>
          <w:szCs w:val="22"/>
        </w:rPr>
      </w:pPr>
    </w:p>
    <w:p w:rsidR="00765DEA" w:rsidRPr="005D26D9" w:rsidRDefault="00765DEA" w:rsidP="005D26D9">
      <w:pPr>
        <w:jc w:val="both"/>
        <w:rPr>
          <w:rFonts w:ascii="Calibri" w:hAnsi="Calibri"/>
          <w:sz w:val="32"/>
          <w:szCs w:val="22"/>
        </w:rPr>
      </w:pPr>
      <w:r>
        <w:rPr>
          <w:rFonts w:ascii="Calibri" w:hAnsi="Calibri"/>
          <w:sz w:val="32"/>
          <w:szCs w:val="22"/>
        </w:rPr>
        <w:t>Parenti, ______________</w:t>
      </w:r>
    </w:p>
    <w:sectPr w:rsidR="00765DEA" w:rsidRPr="005D26D9" w:rsidSect="005D26D9">
      <w:pgSz w:w="11907" w:h="16840" w:code="9"/>
      <w:pgMar w:top="142" w:right="708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53.25pt;height:68.25pt" o:bullet="t">
        <v:imagedata r:id="rId1" o:title=""/>
      </v:shape>
    </w:pict>
  </w:numPicBullet>
  <w:abstractNum w:abstractNumId="0">
    <w:nsid w:val="FFFFFFFE"/>
    <w:multiLevelType w:val="singleLevel"/>
    <w:tmpl w:val="A544A118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E32D7E"/>
    <w:multiLevelType w:val="hybridMultilevel"/>
    <w:tmpl w:val="34226680"/>
    <w:lvl w:ilvl="0" w:tplc="7B58513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F48BA"/>
    <w:multiLevelType w:val="hybridMultilevel"/>
    <w:tmpl w:val="82B60E1E"/>
    <w:lvl w:ilvl="0" w:tplc="0410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">
    <w:nsid w:val="29724390"/>
    <w:multiLevelType w:val="hybridMultilevel"/>
    <w:tmpl w:val="4B3808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296C6D"/>
    <w:multiLevelType w:val="hybridMultilevel"/>
    <w:tmpl w:val="70B07148"/>
    <w:lvl w:ilvl="0" w:tplc="2670F234">
      <w:start w:val="1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6B2085A"/>
    <w:multiLevelType w:val="hybridMultilevel"/>
    <w:tmpl w:val="B3DC84B4"/>
    <w:lvl w:ilvl="0" w:tplc="7C4498DC">
      <w:numFmt w:val="bullet"/>
      <w:lvlText w:val="-"/>
      <w:lvlJc w:val="left"/>
      <w:pPr>
        <w:tabs>
          <w:tab w:val="num" w:pos="1050"/>
        </w:tabs>
        <w:ind w:left="105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abstractNum w:abstractNumId="6">
    <w:nsid w:val="394D757D"/>
    <w:multiLevelType w:val="hybridMultilevel"/>
    <w:tmpl w:val="8C60B618"/>
    <w:lvl w:ilvl="0" w:tplc="3B18693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DB053F"/>
    <w:multiLevelType w:val="hybridMultilevel"/>
    <w:tmpl w:val="4AC4A836"/>
    <w:lvl w:ilvl="0" w:tplc="8C40DBA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8AA1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92C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54CE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88F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08B0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E401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CE13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96FE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564608D7"/>
    <w:multiLevelType w:val="hybridMultilevel"/>
    <w:tmpl w:val="82B60E1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9974AA6"/>
    <w:multiLevelType w:val="hybridMultilevel"/>
    <w:tmpl w:val="F932945E"/>
    <w:lvl w:ilvl="0" w:tplc="5AE0D258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6A6F01A9"/>
    <w:multiLevelType w:val="hybridMultilevel"/>
    <w:tmpl w:val="9100432C"/>
    <w:lvl w:ilvl="0" w:tplc="07F0DB8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BFD0AFE"/>
    <w:multiLevelType w:val="hybridMultilevel"/>
    <w:tmpl w:val="C0180B8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0D43FDA"/>
    <w:multiLevelType w:val="hybridMultilevel"/>
    <w:tmpl w:val="715680B8"/>
    <w:lvl w:ilvl="0" w:tplc="5A68AFF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6EA41B6"/>
    <w:multiLevelType w:val="hybridMultilevel"/>
    <w:tmpl w:val="9B46461E"/>
    <w:lvl w:ilvl="0" w:tplc="55D099A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9F57D6F"/>
    <w:multiLevelType w:val="hybridMultilevel"/>
    <w:tmpl w:val="CDBC621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9"/>
  </w:num>
  <w:num w:numId="3">
    <w:abstractNumId w:val="5"/>
  </w:num>
  <w:num w:numId="4">
    <w:abstractNumId w:val="14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7"/>
  </w:num>
  <w:num w:numId="10">
    <w:abstractNumId w:val="1"/>
  </w:num>
  <w:num w:numId="11">
    <w:abstractNumId w:val="10"/>
  </w:num>
  <w:num w:numId="12">
    <w:abstractNumId w:val="13"/>
  </w:num>
  <w:num w:numId="13">
    <w:abstractNumId w:val="4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7FB"/>
    <w:rsid w:val="000068C4"/>
    <w:rsid w:val="000477FB"/>
    <w:rsid w:val="000D3094"/>
    <w:rsid w:val="000E4BBF"/>
    <w:rsid w:val="000F6C7C"/>
    <w:rsid w:val="000F766A"/>
    <w:rsid w:val="0011035C"/>
    <w:rsid w:val="00123DDA"/>
    <w:rsid w:val="00124970"/>
    <w:rsid w:val="001B18DC"/>
    <w:rsid w:val="001C7387"/>
    <w:rsid w:val="001F68E5"/>
    <w:rsid w:val="002037E4"/>
    <w:rsid w:val="00221732"/>
    <w:rsid w:val="0025082E"/>
    <w:rsid w:val="002D628C"/>
    <w:rsid w:val="002E2AD5"/>
    <w:rsid w:val="002E3573"/>
    <w:rsid w:val="002F0DD6"/>
    <w:rsid w:val="00312798"/>
    <w:rsid w:val="00331891"/>
    <w:rsid w:val="003536E0"/>
    <w:rsid w:val="003B22F0"/>
    <w:rsid w:val="003E0A69"/>
    <w:rsid w:val="003F3B2B"/>
    <w:rsid w:val="004022AD"/>
    <w:rsid w:val="00411612"/>
    <w:rsid w:val="00432549"/>
    <w:rsid w:val="004533CD"/>
    <w:rsid w:val="0045712D"/>
    <w:rsid w:val="00497203"/>
    <w:rsid w:val="004A1CB5"/>
    <w:rsid w:val="004C7F47"/>
    <w:rsid w:val="004D1D44"/>
    <w:rsid w:val="004E6592"/>
    <w:rsid w:val="004E7CFB"/>
    <w:rsid w:val="004F3948"/>
    <w:rsid w:val="00503022"/>
    <w:rsid w:val="00534CC2"/>
    <w:rsid w:val="00544B58"/>
    <w:rsid w:val="005650ED"/>
    <w:rsid w:val="0059029D"/>
    <w:rsid w:val="005A25C2"/>
    <w:rsid w:val="005C0821"/>
    <w:rsid w:val="005C7FEE"/>
    <w:rsid w:val="005D26D9"/>
    <w:rsid w:val="005E7FD3"/>
    <w:rsid w:val="005F0546"/>
    <w:rsid w:val="006179C9"/>
    <w:rsid w:val="00653CF6"/>
    <w:rsid w:val="0066258A"/>
    <w:rsid w:val="0067674E"/>
    <w:rsid w:val="006B4723"/>
    <w:rsid w:val="006D4D90"/>
    <w:rsid w:val="006D67DE"/>
    <w:rsid w:val="006F41B3"/>
    <w:rsid w:val="006F4E03"/>
    <w:rsid w:val="006F5294"/>
    <w:rsid w:val="006F7C11"/>
    <w:rsid w:val="00764830"/>
    <w:rsid w:val="00765DEA"/>
    <w:rsid w:val="00786143"/>
    <w:rsid w:val="007A7853"/>
    <w:rsid w:val="008D7A1A"/>
    <w:rsid w:val="00937255"/>
    <w:rsid w:val="00962799"/>
    <w:rsid w:val="00976ACA"/>
    <w:rsid w:val="0098266A"/>
    <w:rsid w:val="009C1132"/>
    <w:rsid w:val="009D4F0B"/>
    <w:rsid w:val="009E1832"/>
    <w:rsid w:val="00A209BF"/>
    <w:rsid w:val="00A64D34"/>
    <w:rsid w:val="00A667FE"/>
    <w:rsid w:val="00A94127"/>
    <w:rsid w:val="00AC6432"/>
    <w:rsid w:val="00AC7178"/>
    <w:rsid w:val="00B37400"/>
    <w:rsid w:val="00BB0EBB"/>
    <w:rsid w:val="00BC580F"/>
    <w:rsid w:val="00BD3BA6"/>
    <w:rsid w:val="00C07980"/>
    <w:rsid w:val="00C523B0"/>
    <w:rsid w:val="00C6004A"/>
    <w:rsid w:val="00CB25D3"/>
    <w:rsid w:val="00CF1F56"/>
    <w:rsid w:val="00CF279E"/>
    <w:rsid w:val="00D07333"/>
    <w:rsid w:val="00D3741E"/>
    <w:rsid w:val="00D47A90"/>
    <w:rsid w:val="00D55587"/>
    <w:rsid w:val="00D7118E"/>
    <w:rsid w:val="00D81A88"/>
    <w:rsid w:val="00D97977"/>
    <w:rsid w:val="00DD61E1"/>
    <w:rsid w:val="00DF5008"/>
    <w:rsid w:val="00E35313"/>
    <w:rsid w:val="00E8473B"/>
    <w:rsid w:val="00EB33DF"/>
    <w:rsid w:val="00F0478C"/>
    <w:rsid w:val="00F21575"/>
    <w:rsid w:val="00F418C1"/>
    <w:rsid w:val="00F66B15"/>
    <w:rsid w:val="00F87403"/>
    <w:rsid w:val="00FB3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right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right"/>
      <w:outlineLvl w:val="1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2A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2A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Pr>
      <w:rFonts w:ascii="Verdana" w:hAnsi="Verdana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C32A8"/>
  </w:style>
  <w:style w:type="paragraph" w:styleId="BalloonText">
    <w:name w:val="Balloon Text"/>
    <w:basedOn w:val="Normal"/>
    <w:link w:val="BalloonTextChar"/>
    <w:uiPriority w:val="99"/>
    <w:semiHidden/>
    <w:rsid w:val="000477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2A8"/>
    <w:rPr>
      <w:sz w:val="0"/>
      <w:szCs w:val="0"/>
    </w:rPr>
  </w:style>
  <w:style w:type="table" w:styleId="TableGrid">
    <w:name w:val="Table Grid"/>
    <w:basedOn w:val="TableNormal"/>
    <w:uiPriority w:val="59"/>
    <w:rsid w:val="0031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6B1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127</Words>
  <Characters>730</Characters>
  <Application>Microsoft Office Outlook</Application>
  <DocSecurity>0</DocSecurity>
  <Lines>0</Lines>
  <Paragraphs>0</Paragraphs>
  <ScaleCrop>false</ScaleCrop>
  <Company>COMUNE DI ROSE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ROSE</dc:title>
  <dc:subject/>
  <dc:creator>COMUNE DI ROSE</dc:creator>
  <cp:keywords/>
  <dc:description/>
  <cp:lastModifiedBy>UTENTE</cp:lastModifiedBy>
  <cp:revision>3</cp:revision>
  <cp:lastPrinted>2016-02-12T10:20:00Z</cp:lastPrinted>
  <dcterms:created xsi:type="dcterms:W3CDTF">2016-07-06T09:47:00Z</dcterms:created>
  <dcterms:modified xsi:type="dcterms:W3CDTF">2016-07-06T09:56:00Z</dcterms:modified>
</cp:coreProperties>
</file>